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0F2" w:rsidRPr="00FE4EC2" w:rsidRDefault="00F540F2" w:rsidP="002217F5">
      <w:pPr>
        <w:spacing w:after="720" w:line="257" w:lineRule="auto"/>
        <w:jc w:val="right"/>
        <w:rPr>
          <w:rFonts w:ascii="Times New Roman" w:hAnsi="Times New Roman"/>
          <w:b/>
        </w:rPr>
      </w:pPr>
      <w:bookmarkStart w:id="0" w:name="_GoBack"/>
      <w:bookmarkEnd w:id="0"/>
      <w:r w:rsidRPr="00FE4EC2">
        <w:rPr>
          <w:rFonts w:ascii="Times New Roman" w:hAnsi="Times New Roman"/>
          <w:b/>
        </w:rPr>
        <w:t xml:space="preserve">        Załącznik  nr. 3</w:t>
      </w:r>
    </w:p>
    <w:p w:rsidR="00F540F2" w:rsidRPr="00FE4EC2" w:rsidRDefault="00F540F2" w:rsidP="002217F5">
      <w:pPr>
        <w:spacing w:after="720" w:line="257" w:lineRule="auto"/>
        <w:jc w:val="center"/>
        <w:rPr>
          <w:rFonts w:ascii="Times New Roman" w:hAnsi="Times New Roman"/>
          <w:b/>
        </w:rPr>
      </w:pPr>
      <w:r w:rsidRPr="00FE4EC2">
        <w:rPr>
          <w:rFonts w:ascii="Times New Roman" w:hAnsi="Times New Roman"/>
          <w:b/>
        </w:rPr>
        <w:t xml:space="preserve">PRZYGOTOWANIE I PRZEPROWADZENIE CERTYFIKOWANYCH SZKOLEŃ Z ZAKRESU PROFESJONALNE ZAJĘCIA WARSZTATOWE LabView  DLA STUDENTÓW KIERUNKU AUTOMATYKA </w:t>
      </w:r>
      <w:r>
        <w:rPr>
          <w:rFonts w:ascii="Times New Roman" w:hAnsi="Times New Roman"/>
          <w:b/>
        </w:rPr>
        <w:t xml:space="preserve"> </w:t>
      </w:r>
      <w:r w:rsidRPr="00FE4EC2">
        <w:rPr>
          <w:rFonts w:ascii="Times New Roman" w:hAnsi="Times New Roman"/>
          <w:b/>
        </w:rPr>
        <w:t>I ROBOTYKA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752"/>
      </w:tblGrid>
      <w:tr w:rsidR="00F540F2" w:rsidRPr="00FE4EC2" w:rsidTr="008816D2">
        <w:tc>
          <w:tcPr>
            <w:tcW w:w="3168" w:type="dxa"/>
          </w:tcPr>
          <w:p w:rsidR="00F540F2" w:rsidRPr="00FE4EC2" w:rsidRDefault="00F540F2" w:rsidP="00C02AE1">
            <w:pPr>
              <w:rPr>
                <w:rFonts w:ascii="Times New Roman" w:hAnsi="Times New Roman"/>
                <w:b/>
              </w:rPr>
            </w:pPr>
            <w:r w:rsidRPr="00FE4EC2">
              <w:rPr>
                <w:rFonts w:ascii="Times New Roman" w:hAnsi="Times New Roman"/>
                <w:b/>
              </w:rPr>
              <w:t>SZKOLENIE</w:t>
            </w:r>
          </w:p>
        </w:tc>
        <w:tc>
          <w:tcPr>
            <w:tcW w:w="6752" w:type="dxa"/>
          </w:tcPr>
          <w:p w:rsidR="00F540F2" w:rsidRPr="00FE4EC2" w:rsidRDefault="00F540F2" w:rsidP="00C02AE1">
            <w:pPr>
              <w:rPr>
                <w:rFonts w:ascii="Times New Roman" w:hAnsi="Times New Roman"/>
              </w:rPr>
            </w:pPr>
            <w:r w:rsidRPr="00FE4EC2">
              <w:rPr>
                <w:rFonts w:ascii="Times New Roman" w:hAnsi="Times New Roman"/>
              </w:rPr>
              <w:t>Profesjonalne zajęcia warsztatowe LabView</w:t>
            </w:r>
          </w:p>
        </w:tc>
      </w:tr>
      <w:tr w:rsidR="00F540F2" w:rsidRPr="00FE4EC2" w:rsidTr="008816D2">
        <w:tc>
          <w:tcPr>
            <w:tcW w:w="3168" w:type="dxa"/>
          </w:tcPr>
          <w:p w:rsidR="00F540F2" w:rsidRPr="00FE4EC2" w:rsidRDefault="00F540F2" w:rsidP="00C02AE1">
            <w:pPr>
              <w:rPr>
                <w:rFonts w:ascii="Times New Roman" w:hAnsi="Times New Roman"/>
                <w:b/>
              </w:rPr>
            </w:pPr>
            <w:r w:rsidRPr="00FE4EC2">
              <w:rPr>
                <w:rFonts w:ascii="Times New Roman" w:hAnsi="Times New Roman"/>
                <w:b/>
              </w:rPr>
              <w:t>OKRES REALIZACJI</w:t>
            </w:r>
          </w:p>
        </w:tc>
        <w:tc>
          <w:tcPr>
            <w:tcW w:w="6752" w:type="dxa"/>
          </w:tcPr>
          <w:p w:rsidR="00F540F2" w:rsidRPr="00FE4EC2" w:rsidRDefault="00F540F2" w:rsidP="00C02AE1">
            <w:pPr>
              <w:rPr>
                <w:rFonts w:ascii="Times New Roman" w:hAnsi="Times New Roman"/>
              </w:rPr>
            </w:pPr>
            <w:r w:rsidRPr="00FE4EC2">
              <w:rPr>
                <w:rFonts w:ascii="Times New Roman" w:hAnsi="Times New Roman"/>
              </w:rPr>
              <w:t xml:space="preserve">Październik 2021r. - Styczeń 2022r. </w:t>
            </w:r>
          </w:p>
        </w:tc>
      </w:tr>
      <w:tr w:rsidR="00F540F2" w:rsidRPr="00FE4EC2" w:rsidTr="008816D2">
        <w:tc>
          <w:tcPr>
            <w:tcW w:w="3168" w:type="dxa"/>
          </w:tcPr>
          <w:p w:rsidR="00F540F2" w:rsidRPr="00FE4EC2" w:rsidRDefault="00F540F2" w:rsidP="00C02AE1">
            <w:pPr>
              <w:rPr>
                <w:rFonts w:ascii="Times New Roman" w:hAnsi="Times New Roman"/>
                <w:b/>
              </w:rPr>
            </w:pPr>
            <w:r w:rsidRPr="00FE4EC2">
              <w:rPr>
                <w:rFonts w:ascii="Times New Roman" w:hAnsi="Times New Roman"/>
                <w:b/>
              </w:rPr>
              <w:t>LICZBA GODZIN</w:t>
            </w:r>
          </w:p>
        </w:tc>
        <w:tc>
          <w:tcPr>
            <w:tcW w:w="6752" w:type="dxa"/>
          </w:tcPr>
          <w:p w:rsidR="00F540F2" w:rsidRPr="00FE4EC2" w:rsidRDefault="00F540F2" w:rsidP="00C02AE1">
            <w:pPr>
              <w:rPr>
                <w:rFonts w:ascii="Times New Roman" w:hAnsi="Times New Roman"/>
              </w:rPr>
            </w:pPr>
            <w:r w:rsidRPr="00FE4EC2">
              <w:rPr>
                <w:rFonts w:ascii="Times New Roman" w:hAnsi="Times New Roman"/>
              </w:rPr>
              <w:t>14 godzin dydaktycznych</w:t>
            </w:r>
          </w:p>
        </w:tc>
      </w:tr>
      <w:tr w:rsidR="00F540F2" w:rsidRPr="00FE4EC2" w:rsidTr="008816D2">
        <w:tc>
          <w:tcPr>
            <w:tcW w:w="3168" w:type="dxa"/>
          </w:tcPr>
          <w:p w:rsidR="00F540F2" w:rsidRPr="00FE4EC2" w:rsidRDefault="00F540F2" w:rsidP="00C02AE1">
            <w:pPr>
              <w:rPr>
                <w:rFonts w:ascii="Times New Roman" w:hAnsi="Times New Roman"/>
                <w:b/>
              </w:rPr>
            </w:pPr>
            <w:r w:rsidRPr="00FE4EC2">
              <w:rPr>
                <w:rFonts w:ascii="Times New Roman" w:hAnsi="Times New Roman"/>
                <w:b/>
              </w:rPr>
              <w:t>ILOŚĆ UCZESTNIKÓW</w:t>
            </w:r>
          </w:p>
        </w:tc>
        <w:tc>
          <w:tcPr>
            <w:tcW w:w="6752" w:type="dxa"/>
          </w:tcPr>
          <w:p w:rsidR="00F540F2" w:rsidRPr="00FE4EC2" w:rsidRDefault="00F540F2" w:rsidP="00C02AE1">
            <w:pPr>
              <w:rPr>
                <w:rFonts w:ascii="Times New Roman" w:hAnsi="Times New Roman"/>
              </w:rPr>
            </w:pPr>
            <w:r w:rsidRPr="00FE4EC2">
              <w:rPr>
                <w:rFonts w:ascii="Times New Roman" w:hAnsi="Times New Roman"/>
              </w:rPr>
              <w:t>1 grupa 15 osobowa,</w:t>
            </w:r>
          </w:p>
          <w:p w:rsidR="00F540F2" w:rsidRPr="00FE4EC2" w:rsidRDefault="00F540F2" w:rsidP="00C02AE1">
            <w:pPr>
              <w:rPr>
                <w:rFonts w:ascii="Times New Roman" w:hAnsi="Times New Roman"/>
              </w:rPr>
            </w:pPr>
            <w:r w:rsidRPr="00FE4EC2">
              <w:rPr>
                <w:rFonts w:ascii="Times New Roman" w:hAnsi="Times New Roman"/>
              </w:rPr>
              <w:t>Studenci kierunku Automatyka i Robotyka, semestr VII.</w:t>
            </w:r>
          </w:p>
        </w:tc>
      </w:tr>
      <w:tr w:rsidR="00F540F2" w:rsidRPr="00FE4EC2" w:rsidTr="008816D2">
        <w:tc>
          <w:tcPr>
            <w:tcW w:w="3168" w:type="dxa"/>
          </w:tcPr>
          <w:p w:rsidR="00F540F2" w:rsidRPr="00FE4EC2" w:rsidRDefault="00F540F2" w:rsidP="00C02AE1">
            <w:pPr>
              <w:rPr>
                <w:rFonts w:ascii="Times New Roman" w:hAnsi="Times New Roman"/>
                <w:b/>
              </w:rPr>
            </w:pPr>
            <w:r w:rsidRPr="00FE4EC2">
              <w:rPr>
                <w:rFonts w:ascii="Times New Roman" w:hAnsi="Times New Roman"/>
                <w:b/>
              </w:rPr>
              <w:t>MIEJSCE REALIZACJI SZKOLENIA</w:t>
            </w:r>
          </w:p>
        </w:tc>
        <w:tc>
          <w:tcPr>
            <w:tcW w:w="6752" w:type="dxa"/>
          </w:tcPr>
          <w:p w:rsidR="00F540F2" w:rsidRPr="00FE4EC2" w:rsidRDefault="00F540F2" w:rsidP="00C02AE1">
            <w:pPr>
              <w:rPr>
                <w:rFonts w:ascii="Times New Roman" w:hAnsi="Times New Roman"/>
              </w:rPr>
            </w:pPr>
            <w:r w:rsidRPr="00FE4EC2">
              <w:rPr>
                <w:rFonts w:ascii="Times New Roman" w:hAnsi="Times New Roman"/>
              </w:rPr>
              <w:t>W siedzibie Zamawiającego w Łomży (ul. Akademicka 14, Akademicka 1)i/lub w trybie on-line poprzez platformę elerningową.</w:t>
            </w:r>
          </w:p>
        </w:tc>
      </w:tr>
    </w:tbl>
    <w:p w:rsidR="00F540F2" w:rsidRPr="00FE4EC2" w:rsidRDefault="00F540F2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F540F2" w:rsidRPr="00FE4EC2" w:rsidTr="008816D2">
        <w:tc>
          <w:tcPr>
            <w:tcW w:w="9920" w:type="dxa"/>
          </w:tcPr>
          <w:p w:rsidR="00F540F2" w:rsidRPr="00FE4EC2" w:rsidRDefault="00F540F2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FE4EC2">
              <w:rPr>
                <w:b/>
                <w:sz w:val="22"/>
                <w:szCs w:val="22"/>
              </w:rPr>
              <w:t>Sposób realizacji  szkolenia:</w:t>
            </w:r>
          </w:p>
        </w:tc>
      </w:tr>
      <w:tr w:rsidR="00F540F2" w:rsidRPr="00FE4EC2" w:rsidTr="008816D2">
        <w:tc>
          <w:tcPr>
            <w:tcW w:w="9920" w:type="dxa"/>
          </w:tcPr>
          <w:p w:rsidR="00F540F2" w:rsidRPr="00FE4EC2" w:rsidRDefault="00F540F2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FE4EC2">
              <w:rPr>
                <w:sz w:val="22"/>
                <w:szCs w:val="22"/>
              </w:rPr>
              <w:t xml:space="preserve">-Wykonawca przeprowadzi grupowe certyfikowane szkolenie z zakresu </w:t>
            </w:r>
            <w:r>
              <w:rPr>
                <w:b/>
                <w:sz w:val="22"/>
                <w:szCs w:val="22"/>
              </w:rPr>
              <w:t>Profesjonalnych zajęć warsztatowych</w:t>
            </w:r>
            <w:r w:rsidRPr="00FE4EC2">
              <w:rPr>
                <w:b/>
                <w:sz w:val="22"/>
                <w:szCs w:val="22"/>
              </w:rPr>
              <w:t xml:space="preserve"> LabView</w:t>
            </w:r>
            <w:r w:rsidRPr="00FE4EC2">
              <w:rPr>
                <w:sz w:val="22"/>
                <w:szCs w:val="22"/>
              </w:rPr>
              <w:t xml:space="preserve"> dla studentów kierunku Automatyka i Robotyka PWSIiP w Łomży </w:t>
            </w:r>
            <w:r w:rsidRPr="00FE4EC2">
              <w:rPr>
                <w:rFonts w:eastAsia="MSTT31f16d5a04o187074S00"/>
                <w:sz w:val="22"/>
                <w:szCs w:val="22"/>
              </w:rPr>
              <w:t xml:space="preserve">w trybie stacjonarnym, </w:t>
            </w:r>
            <w:r w:rsidRPr="00FE4EC2">
              <w:rPr>
                <w:sz w:val="22"/>
                <w:szCs w:val="22"/>
              </w:rPr>
              <w:t xml:space="preserve">w przypadku zaostrzenia przepisów związanych z sytuacją epidemiczną, na wniosek Zamawiającego szkolenie odbywać się będzie on-line poprzez platformę elerningową. </w:t>
            </w:r>
          </w:p>
          <w:p w:rsidR="00F540F2" w:rsidRPr="00FE4EC2" w:rsidRDefault="00F540F2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FE4EC2">
              <w:rPr>
                <w:sz w:val="22"/>
                <w:szCs w:val="22"/>
              </w:rPr>
              <w:t xml:space="preserve">-Zamawiający zastrzega sobie możliwość zmniejszenia liczby osób w grupie, wymiany poszczególnych uczestników szkolenia (np. niemożności uczestniczenia w szkoleniu, problemów zdrowotnych, urlopów dziekańskich itp.). </w:t>
            </w:r>
          </w:p>
          <w:p w:rsidR="00F540F2" w:rsidRPr="00FE4EC2" w:rsidRDefault="00F540F2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color w:val="auto"/>
                <w:sz w:val="22"/>
                <w:szCs w:val="22"/>
              </w:rPr>
            </w:pPr>
            <w:r w:rsidRPr="00FE4EC2">
              <w:rPr>
                <w:sz w:val="22"/>
                <w:szCs w:val="22"/>
              </w:rPr>
              <w:t>-</w:t>
            </w:r>
            <w:r w:rsidRPr="00FE4EC2">
              <w:rPr>
                <w:color w:val="auto"/>
                <w:sz w:val="22"/>
                <w:szCs w:val="22"/>
              </w:rPr>
              <w:t xml:space="preserve">Wykonawca przygotuje i przekaże uczestnikom szkolenia dodatkowe materiały dydaktyczne w formie elektronicznej oraz jeden egzemplarz dla Zamawiającego w formie papierowej. </w:t>
            </w:r>
          </w:p>
          <w:p w:rsidR="00F540F2" w:rsidRPr="00FE4EC2" w:rsidRDefault="00F540F2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FE4EC2">
              <w:rPr>
                <w:color w:val="auto"/>
                <w:sz w:val="22"/>
                <w:szCs w:val="22"/>
              </w:rPr>
              <w:t>-Wykonawca przeprowadzi egzamin końcowy dla uczestników szkolenia. W przypadku pozytywnego wyniku egzaminu wręczy uczestnikom certyfikaty uznawane na rynku pracy potwierdzające zdobycie nowych kompetencji zawodowych. Certyfikaty i inne dokumenty potwierdzające uzyskanie kwalifikacji powinny być rozpoznawalne i uznawane w danym środowisku, sektorze lub branży.</w:t>
            </w:r>
            <w:r w:rsidRPr="00FE4EC2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F540F2" w:rsidRPr="00FE4EC2" w:rsidRDefault="00F540F2" w:rsidP="00C02AE1">
      <w:pPr>
        <w:rPr>
          <w:rFonts w:ascii="Times New Roman" w:hAnsi="Times New Roman"/>
        </w:rPr>
      </w:pPr>
    </w:p>
    <w:p w:rsidR="00F540F2" w:rsidRPr="00FE4EC2" w:rsidRDefault="00F540F2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F540F2" w:rsidRPr="00FE4EC2" w:rsidTr="008816D2">
        <w:tc>
          <w:tcPr>
            <w:tcW w:w="9920" w:type="dxa"/>
          </w:tcPr>
          <w:p w:rsidR="00F540F2" w:rsidRPr="00FE4EC2" w:rsidRDefault="00F540F2" w:rsidP="00C02AE1">
            <w:pPr>
              <w:rPr>
                <w:rFonts w:ascii="Times New Roman" w:hAnsi="Times New Roman"/>
                <w:b/>
              </w:rPr>
            </w:pPr>
            <w:r w:rsidRPr="00FE4EC2">
              <w:rPr>
                <w:rFonts w:ascii="Times New Roman" w:hAnsi="Times New Roman"/>
                <w:b/>
              </w:rPr>
              <w:t>Doświadczenie wykładowcy/trenera:</w:t>
            </w:r>
          </w:p>
        </w:tc>
      </w:tr>
      <w:tr w:rsidR="00F540F2" w:rsidRPr="00FE4EC2" w:rsidTr="00B54FBF">
        <w:trPr>
          <w:trHeight w:val="5594"/>
        </w:trPr>
        <w:tc>
          <w:tcPr>
            <w:tcW w:w="9920" w:type="dxa"/>
          </w:tcPr>
          <w:p w:rsidR="00F540F2" w:rsidRPr="00FE4EC2" w:rsidRDefault="00F540F2" w:rsidP="00170A0D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FE4EC2">
              <w:rPr>
                <w:sz w:val="22"/>
                <w:szCs w:val="22"/>
              </w:rPr>
              <w:t>Wymaga się, aby Wykonawca, realizujący przedmiot zamówienia (tj. bezpośrednio świadczący usługi) z</w:t>
            </w:r>
            <w:r w:rsidRPr="00FE4EC2">
              <w:rPr>
                <w:sz w:val="22"/>
                <w:szCs w:val="22"/>
              </w:rPr>
              <w:t>a</w:t>
            </w:r>
            <w:r w:rsidRPr="00FE4EC2">
              <w:rPr>
                <w:sz w:val="22"/>
                <w:szCs w:val="22"/>
              </w:rPr>
              <w:t>gwarantował wysoki poziom jakości świadczonych usług poprzez złożenie</w:t>
            </w:r>
            <w:r w:rsidRPr="00FE4EC2">
              <w:rPr>
                <w:color w:val="auto"/>
                <w:sz w:val="22"/>
                <w:szCs w:val="22"/>
              </w:rPr>
              <w:t xml:space="preserve"> dokumentów</w:t>
            </w:r>
            <w:r w:rsidRPr="00FE4EC2">
              <w:rPr>
                <w:sz w:val="22"/>
                <w:szCs w:val="22"/>
              </w:rPr>
              <w:t xml:space="preserve"> dotyczących posi</w:t>
            </w:r>
            <w:r w:rsidRPr="00FE4EC2">
              <w:rPr>
                <w:sz w:val="22"/>
                <w:szCs w:val="22"/>
              </w:rPr>
              <w:t>a</w:t>
            </w:r>
            <w:r w:rsidRPr="00FE4EC2">
              <w:rPr>
                <w:sz w:val="22"/>
                <w:szCs w:val="22"/>
              </w:rPr>
              <w:t>dania przez trenera:</w:t>
            </w:r>
          </w:p>
          <w:p w:rsidR="00F540F2" w:rsidRPr="00FE4EC2" w:rsidRDefault="00F540F2" w:rsidP="00170A0D">
            <w:pPr>
              <w:pStyle w:val="Default"/>
              <w:numPr>
                <w:ilvl w:val="0"/>
                <w:numId w:val="24"/>
              </w:numPr>
              <w:spacing w:line="360" w:lineRule="auto"/>
              <w:ind w:left="1080"/>
              <w:jc w:val="both"/>
              <w:rPr>
                <w:sz w:val="22"/>
                <w:szCs w:val="22"/>
                <w:u w:val="single"/>
              </w:rPr>
            </w:pPr>
            <w:r w:rsidRPr="00FE4EC2">
              <w:rPr>
                <w:sz w:val="22"/>
                <w:szCs w:val="22"/>
              </w:rPr>
              <w:t>wykształcenia wyższego lub ważnego certyfikatu/ zaświadczenia/innego równoważnego dok</w:t>
            </w:r>
            <w:r w:rsidRPr="00FE4EC2">
              <w:rPr>
                <w:sz w:val="22"/>
                <w:szCs w:val="22"/>
              </w:rPr>
              <w:t>u</w:t>
            </w:r>
            <w:r w:rsidRPr="00FE4EC2">
              <w:rPr>
                <w:sz w:val="22"/>
                <w:szCs w:val="22"/>
              </w:rPr>
              <w:t xml:space="preserve">mentu umożliwiającego przeprowadzenie danego rodzaju szkolenia – </w:t>
            </w:r>
            <w:r w:rsidRPr="00FE4EC2">
              <w:rPr>
                <w:sz w:val="22"/>
                <w:szCs w:val="22"/>
                <w:u w:val="single"/>
              </w:rPr>
              <w:t>warunek konieczny</w:t>
            </w:r>
          </w:p>
          <w:p w:rsidR="00F540F2" w:rsidRPr="00FE4EC2" w:rsidRDefault="00F540F2" w:rsidP="00170A0D">
            <w:pPr>
              <w:numPr>
                <w:ilvl w:val="0"/>
                <w:numId w:val="24"/>
              </w:numPr>
              <w:suppressAutoHyphens w:val="0"/>
              <w:spacing w:after="0" w:line="360" w:lineRule="auto"/>
              <w:ind w:left="1080"/>
              <w:textAlignment w:val="auto"/>
              <w:rPr>
                <w:rFonts w:ascii="Times New Roman" w:hAnsi="Times New Roman"/>
              </w:rPr>
            </w:pPr>
            <w:r w:rsidRPr="00FE4EC2">
              <w:rPr>
                <w:rFonts w:ascii="Times New Roman" w:hAnsi="Times New Roman"/>
              </w:rPr>
              <w:t>doświadczenia umożliwiającego przeprowadzenie danego szkolenia, przy czym minimalne d</w:t>
            </w:r>
            <w:r w:rsidRPr="00FE4EC2">
              <w:rPr>
                <w:rFonts w:ascii="Times New Roman" w:hAnsi="Times New Roman"/>
              </w:rPr>
              <w:t>o</w:t>
            </w:r>
            <w:r w:rsidRPr="00FE4EC2">
              <w:rPr>
                <w:rFonts w:ascii="Times New Roman" w:hAnsi="Times New Roman"/>
              </w:rPr>
              <w:t>świadczenie zawodowe w danej dziedzinie nie może być krótsze niż 2 lata i Wykonawca wyk</w:t>
            </w:r>
            <w:r w:rsidRPr="00FE4EC2">
              <w:rPr>
                <w:rFonts w:ascii="Times New Roman" w:hAnsi="Times New Roman"/>
              </w:rPr>
              <w:t>o</w:t>
            </w:r>
            <w:r w:rsidRPr="00FE4EC2">
              <w:rPr>
                <w:rFonts w:ascii="Times New Roman" w:hAnsi="Times New Roman"/>
              </w:rPr>
              <w:t>nał min. 4 szkolenia o tematyce będącej przedmiotem niniejszego zapytania, która została opis</w:t>
            </w:r>
            <w:r w:rsidRPr="00FE4EC2">
              <w:rPr>
                <w:rFonts w:ascii="Times New Roman" w:hAnsi="Times New Roman"/>
              </w:rPr>
              <w:t>a</w:t>
            </w:r>
            <w:r w:rsidRPr="00FE4EC2">
              <w:rPr>
                <w:rFonts w:ascii="Times New Roman" w:hAnsi="Times New Roman"/>
              </w:rPr>
              <w:t xml:space="preserve">na w załączniku nr 1 – </w:t>
            </w:r>
            <w:r w:rsidRPr="00FE4EC2">
              <w:rPr>
                <w:rFonts w:ascii="Times New Roman" w:hAnsi="Times New Roman"/>
                <w:u w:val="single"/>
              </w:rPr>
              <w:t>warunek konieczny</w:t>
            </w:r>
          </w:p>
          <w:p w:rsidR="00F540F2" w:rsidRPr="00FE4EC2" w:rsidRDefault="00F540F2" w:rsidP="00170A0D">
            <w:pPr>
              <w:pStyle w:val="Default"/>
              <w:spacing w:after="267" w:line="360" w:lineRule="auto"/>
              <w:ind w:left="284"/>
              <w:rPr>
                <w:bCs/>
                <w:iCs/>
                <w:color w:val="auto"/>
                <w:sz w:val="22"/>
                <w:szCs w:val="22"/>
              </w:rPr>
            </w:pPr>
            <w:r w:rsidRPr="00FE4EC2">
              <w:rPr>
                <w:sz w:val="22"/>
                <w:szCs w:val="22"/>
              </w:rPr>
              <w:t xml:space="preserve">W/w wymagania będą weryfikowane na podstawie złożonego przez Wykonawcę </w:t>
            </w:r>
            <w:r w:rsidRPr="00FE4EC2">
              <w:rPr>
                <w:b/>
                <w:i/>
                <w:sz w:val="22"/>
                <w:szCs w:val="22"/>
              </w:rPr>
              <w:t xml:space="preserve"> Oświadczenia</w:t>
            </w:r>
            <w:r w:rsidRPr="00FE4EC2">
              <w:rPr>
                <w:b/>
                <w:i/>
                <w:iCs/>
                <w:sz w:val="22"/>
                <w:szCs w:val="22"/>
              </w:rPr>
              <w:t xml:space="preserve"> o spe</w:t>
            </w:r>
            <w:r w:rsidRPr="00FE4EC2">
              <w:rPr>
                <w:b/>
                <w:i/>
                <w:iCs/>
                <w:sz w:val="22"/>
                <w:szCs w:val="22"/>
              </w:rPr>
              <w:t>ł</w:t>
            </w:r>
            <w:r w:rsidRPr="00FE4EC2">
              <w:rPr>
                <w:b/>
                <w:i/>
                <w:iCs/>
                <w:sz w:val="22"/>
                <w:szCs w:val="22"/>
              </w:rPr>
              <w:t>nianiu warunków udziału w postępowaniu</w:t>
            </w:r>
            <w:r w:rsidRPr="00FE4EC2">
              <w:rPr>
                <w:sz w:val="22"/>
                <w:szCs w:val="22"/>
              </w:rPr>
              <w:t xml:space="preserve"> oraz dokumentu </w:t>
            </w:r>
            <w:r w:rsidRPr="00FE4EC2">
              <w:rPr>
                <w:b/>
                <w:bCs/>
                <w:i/>
                <w:iCs/>
                <w:sz w:val="22"/>
                <w:szCs w:val="22"/>
              </w:rPr>
              <w:t xml:space="preserve">Wykaz wykonanych/wykonywanych usług szkoleniowych, </w:t>
            </w:r>
            <w:r w:rsidRPr="00FE4EC2">
              <w:rPr>
                <w:bCs/>
                <w:iCs/>
                <w:color w:val="auto"/>
                <w:sz w:val="22"/>
                <w:szCs w:val="22"/>
              </w:rPr>
              <w:t>który powinien zawierać:  przedmiot usługi</w:t>
            </w:r>
            <w:r w:rsidRPr="00FE4EC2">
              <w:rPr>
                <w:iCs/>
                <w:color w:val="auto"/>
                <w:sz w:val="22"/>
                <w:szCs w:val="22"/>
              </w:rPr>
              <w:t>, dat wykonania usługi, nazwy i adres  podmi</w:t>
            </w:r>
            <w:r w:rsidRPr="00FE4EC2">
              <w:rPr>
                <w:iCs/>
                <w:color w:val="auto"/>
                <w:sz w:val="22"/>
                <w:szCs w:val="22"/>
              </w:rPr>
              <w:t>o</w:t>
            </w:r>
            <w:r w:rsidRPr="00FE4EC2">
              <w:rPr>
                <w:iCs/>
                <w:color w:val="auto"/>
                <w:sz w:val="22"/>
                <w:szCs w:val="22"/>
              </w:rPr>
              <w:t>tów, na rzecz których usługi zostały wykonane. Usługi winne być</w:t>
            </w:r>
            <w:r w:rsidRPr="00FE4EC2">
              <w:rPr>
                <w:sz w:val="22"/>
                <w:szCs w:val="22"/>
              </w:rPr>
              <w:t xml:space="preserve"> przeprowadzone przez Wykonawcę własnymi siłami bez powoływania się na  potencjał podmiotów trzecich.</w:t>
            </w:r>
          </w:p>
        </w:tc>
      </w:tr>
    </w:tbl>
    <w:p w:rsidR="00F540F2" w:rsidRPr="00FE4EC2" w:rsidRDefault="00F540F2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F540F2" w:rsidRPr="00FE4EC2" w:rsidTr="008816D2">
        <w:tc>
          <w:tcPr>
            <w:tcW w:w="9920" w:type="dxa"/>
          </w:tcPr>
          <w:p w:rsidR="00F540F2" w:rsidRPr="00FE4EC2" w:rsidRDefault="00F540F2" w:rsidP="00C02AE1">
            <w:pPr>
              <w:rPr>
                <w:rFonts w:ascii="Times New Roman" w:hAnsi="Times New Roman"/>
                <w:b/>
              </w:rPr>
            </w:pPr>
            <w:r w:rsidRPr="00FE4EC2">
              <w:rPr>
                <w:rFonts w:ascii="Times New Roman" w:hAnsi="Times New Roman"/>
                <w:b/>
              </w:rPr>
              <w:t>Tematyka szkolenia:</w:t>
            </w:r>
          </w:p>
        </w:tc>
      </w:tr>
      <w:tr w:rsidR="00F540F2" w:rsidRPr="00FE4EC2" w:rsidTr="00D9583D">
        <w:trPr>
          <w:trHeight w:val="2492"/>
        </w:trPr>
        <w:tc>
          <w:tcPr>
            <w:tcW w:w="9920" w:type="dxa"/>
          </w:tcPr>
          <w:p w:rsidR="00F540F2" w:rsidRPr="00FE4EC2" w:rsidRDefault="00F540F2" w:rsidP="00FE4EC2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autoSpaceDN/>
              <w:spacing w:before="336" w:after="0" w:line="360" w:lineRule="auto"/>
              <w:ind w:left="357" w:hanging="357"/>
              <w:textAlignment w:val="auto"/>
              <w:rPr>
                <w:rFonts w:ascii="Times New Roman" w:hAnsi="Times New Roman"/>
                <w:b/>
                <w:color w:val="414141"/>
              </w:rPr>
            </w:pPr>
            <w:r w:rsidRPr="00FE4EC2">
              <w:rPr>
                <w:rFonts w:ascii="Times New Roman" w:hAnsi="Times New Roman"/>
                <w:b/>
                <w:color w:val="414141"/>
              </w:rPr>
              <w:t>Podstawowe informacje o LabVIEW</w:t>
            </w:r>
          </w:p>
          <w:p w:rsidR="00F540F2" w:rsidRPr="00FE4EC2" w:rsidRDefault="00F540F2" w:rsidP="00FE4EC2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autoSpaceDN/>
              <w:spacing w:after="0" w:line="360" w:lineRule="auto"/>
              <w:ind w:left="714" w:hanging="357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Czym jest LabVIEW?</w:t>
            </w:r>
          </w:p>
          <w:p w:rsidR="00F540F2" w:rsidRPr="00FE4EC2" w:rsidRDefault="00F540F2" w:rsidP="00FE4EC2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Cechy LabView</w:t>
            </w:r>
          </w:p>
          <w:p w:rsidR="00F540F2" w:rsidRPr="00FE4EC2" w:rsidRDefault="00F540F2" w:rsidP="00FE4EC2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autoSpaceDN/>
              <w:spacing w:after="0" w:line="360" w:lineRule="auto"/>
              <w:ind w:left="714" w:hanging="357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Rodzaje danych i struktury danych w LabVIEW</w:t>
            </w:r>
          </w:p>
          <w:p w:rsidR="00F540F2" w:rsidRPr="00FE4EC2" w:rsidRDefault="00F540F2" w:rsidP="00FE4EC2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autoSpaceDN/>
              <w:spacing w:after="0" w:line="360" w:lineRule="auto"/>
              <w:ind w:left="357" w:hanging="357"/>
              <w:textAlignment w:val="auto"/>
              <w:rPr>
                <w:rFonts w:ascii="Times New Roman" w:hAnsi="Times New Roman"/>
                <w:b/>
                <w:color w:val="414141"/>
              </w:rPr>
            </w:pPr>
            <w:r w:rsidRPr="00FE4EC2">
              <w:rPr>
                <w:rFonts w:ascii="Times New Roman" w:hAnsi="Times New Roman"/>
                <w:b/>
                <w:color w:val="414141"/>
              </w:rPr>
              <w:t>Przygotowanie środowiska LabView</w:t>
            </w:r>
          </w:p>
          <w:p w:rsidR="00F540F2" w:rsidRPr="00FE4EC2" w:rsidRDefault="00F540F2" w:rsidP="00FE4EC2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autoSpaceDN/>
              <w:spacing w:after="0" w:line="360" w:lineRule="auto"/>
              <w:ind w:left="714" w:hanging="357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Instalowanie i konfiguracja produktu</w:t>
            </w:r>
          </w:p>
          <w:p w:rsidR="00F540F2" w:rsidRPr="00FE4EC2" w:rsidRDefault="00F540F2" w:rsidP="00FE4EC2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autoSpaceDN/>
              <w:spacing w:after="0" w:line="360" w:lineRule="auto"/>
              <w:ind w:left="357" w:hanging="357"/>
              <w:textAlignment w:val="auto"/>
              <w:rPr>
                <w:rFonts w:ascii="Times New Roman" w:hAnsi="Times New Roman"/>
                <w:b/>
                <w:color w:val="414141"/>
              </w:rPr>
            </w:pPr>
            <w:r w:rsidRPr="00FE4EC2">
              <w:rPr>
                <w:rFonts w:ascii="Times New Roman" w:hAnsi="Times New Roman"/>
                <w:b/>
                <w:color w:val="414141"/>
              </w:rPr>
              <w:t>Programowanie w LabVIEW</w:t>
            </w:r>
          </w:p>
          <w:p w:rsidR="00F540F2" w:rsidRPr="00FE4EC2" w:rsidRDefault="00F540F2" w:rsidP="00FE4EC2">
            <w:pPr>
              <w:numPr>
                <w:ilvl w:val="0"/>
                <w:numId w:val="16"/>
              </w:numPr>
              <w:shd w:val="clear" w:color="auto" w:fill="FFFFFF"/>
              <w:suppressAutoHyphens w:val="0"/>
              <w:autoSpaceDN/>
              <w:spacing w:after="0" w:line="360" w:lineRule="auto"/>
              <w:ind w:left="714" w:hanging="357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Tworzenie zmiennych</w:t>
            </w:r>
          </w:p>
          <w:p w:rsidR="00F540F2" w:rsidRPr="00FE4EC2" w:rsidRDefault="00F540F2" w:rsidP="00FE4EC2">
            <w:pPr>
              <w:numPr>
                <w:ilvl w:val="0"/>
                <w:numId w:val="16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Tworzenie pętli</w:t>
            </w:r>
          </w:p>
          <w:p w:rsidR="00F540F2" w:rsidRPr="00FE4EC2" w:rsidRDefault="00F540F2" w:rsidP="00FE4EC2">
            <w:pPr>
              <w:numPr>
                <w:ilvl w:val="0"/>
                <w:numId w:val="16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Implementacja struktury płaskiej i struktury spiętrzonej</w:t>
            </w:r>
          </w:p>
          <w:p w:rsidR="00F540F2" w:rsidRPr="00FE4EC2" w:rsidRDefault="00F540F2" w:rsidP="00FE4EC2">
            <w:pPr>
              <w:numPr>
                <w:ilvl w:val="0"/>
                <w:numId w:val="16"/>
              </w:numPr>
              <w:shd w:val="clear" w:color="auto" w:fill="FFFFFF"/>
              <w:suppressAutoHyphens w:val="0"/>
              <w:autoSpaceDN/>
              <w:spacing w:after="0" w:line="360" w:lineRule="auto"/>
              <w:ind w:left="714" w:hanging="357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Wykorzystanie tablic i klastrów</w:t>
            </w:r>
          </w:p>
          <w:p w:rsidR="00F540F2" w:rsidRPr="00FE4EC2" w:rsidRDefault="00F540F2" w:rsidP="00FE4EC2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autoSpaceDN/>
              <w:spacing w:after="0" w:line="360" w:lineRule="auto"/>
              <w:ind w:left="357" w:hanging="357"/>
              <w:textAlignment w:val="auto"/>
              <w:rPr>
                <w:rFonts w:ascii="Times New Roman" w:hAnsi="Times New Roman"/>
                <w:b/>
                <w:color w:val="414141"/>
              </w:rPr>
            </w:pPr>
            <w:r w:rsidRPr="00FE4EC2">
              <w:rPr>
                <w:rFonts w:ascii="Times New Roman" w:hAnsi="Times New Roman"/>
                <w:b/>
                <w:color w:val="414141"/>
              </w:rPr>
              <w:t>Narzędzia wizualizacji</w:t>
            </w:r>
          </w:p>
          <w:p w:rsidR="00F540F2" w:rsidRPr="00FE4EC2" w:rsidRDefault="00F540F2" w:rsidP="00FE4EC2">
            <w:pPr>
              <w:numPr>
                <w:ilvl w:val="0"/>
                <w:numId w:val="17"/>
              </w:numPr>
              <w:shd w:val="clear" w:color="auto" w:fill="FFFFFF"/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generowanie wykresów</w:t>
            </w:r>
          </w:p>
          <w:p w:rsidR="00F540F2" w:rsidRPr="00FE4EC2" w:rsidRDefault="00F540F2" w:rsidP="00FE4EC2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autoSpaceDN/>
              <w:spacing w:after="0" w:line="360" w:lineRule="auto"/>
              <w:ind w:left="357" w:hanging="357"/>
              <w:textAlignment w:val="auto"/>
              <w:rPr>
                <w:rFonts w:ascii="Times New Roman" w:hAnsi="Times New Roman"/>
                <w:b/>
                <w:color w:val="414141"/>
              </w:rPr>
            </w:pPr>
            <w:r w:rsidRPr="00FE4EC2">
              <w:rPr>
                <w:rFonts w:ascii="Times New Roman" w:hAnsi="Times New Roman"/>
                <w:b/>
                <w:color w:val="414141"/>
              </w:rPr>
              <w:t>Pliki w LabVIEW</w:t>
            </w:r>
          </w:p>
          <w:p w:rsidR="00F540F2" w:rsidRPr="00FE4EC2" w:rsidRDefault="00F540F2" w:rsidP="00FE4EC2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Wczytywanie i zapisywanie do plików</w:t>
            </w:r>
          </w:p>
          <w:p w:rsidR="00F540F2" w:rsidRPr="00FE4EC2" w:rsidRDefault="00F540F2" w:rsidP="00FE4EC2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autoSpaceDN/>
              <w:spacing w:after="0" w:line="360" w:lineRule="auto"/>
              <w:ind w:left="357" w:hanging="357"/>
              <w:textAlignment w:val="auto"/>
              <w:rPr>
                <w:rFonts w:ascii="Times New Roman" w:hAnsi="Times New Roman"/>
                <w:b/>
                <w:color w:val="414141"/>
              </w:rPr>
            </w:pPr>
            <w:r w:rsidRPr="00FE4EC2">
              <w:rPr>
                <w:rFonts w:ascii="Times New Roman" w:hAnsi="Times New Roman"/>
                <w:b/>
                <w:color w:val="414141"/>
              </w:rPr>
              <w:t>Węzły (nodes) w LabVIEW</w:t>
            </w:r>
          </w:p>
          <w:p w:rsidR="00F540F2" w:rsidRPr="00FE4EC2" w:rsidRDefault="00F540F2" w:rsidP="00FE4EC2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Wykorzystanie węzłów</w:t>
            </w:r>
          </w:p>
          <w:p w:rsidR="00F540F2" w:rsidRPr="00FE4EC2" w:rsidRDefault="00F540F2" w:rsidP="00FE4EC2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Praca z kartami (tab control)</w:t>
            </w:r>
          </w:p>
          <w:p w:rsidR="00F540F2" w:rsidRPr="00FE4EC2" w:rsidRDefault="00F540F2" w:rsidP="00FE4EC2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autoSpaceDN/>
              <w:spacing w:after="0" w:line="360" w:lineRule="auto"/>
              <w:ind w:left="357" w:hanging="357"/>
              <w:textAlignment w:val="auto"/>
              <w:rPr>
                <w:rFonts w:ascii="Times New Roman" w:hAnsi="Times New Roman"/>
                <w:b/>
                <w:color w:val="414141"/>
              </w:rPr>
            </w:pPr>
            <w:r w:rsidRPr="00FE4EC2">
              <w:rPr>
                <w:rFonts w:ascii="Times New Roman" w:hAnsi="Times New Roman"/>
                <w:b/>
                <w:color w:val="414141"/>
              </w:rPr>
              <w:t>NI DAQ</w:t>
            </w:r>
          </w:p>
          <w:p w:rsidR="00F540F2" w:rsidRPr="00FE4EC2" w:rsidRDefault="00F540F2" w:rsidP="00FE4EC2">
            <w:pPr>
              <w:numPr>
                <w:ilvl w:val="0"/>
                <w:numId w:val="20"/>
              </w:numPr>
              <w:shd w:val="clear" w:color="auto" w:fill="FFFFFF"/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Programowanie w NI DAQ</w:t>
            </w:r>
          </w:p>
          <w:p w:rsidR="00F540F2" w:rsidRPr="00FE4EC2" w:rsidRDefault="00F540F2" w:rsidP="00FE4EC2">
            <w:pPr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b/>
                <w:color w:val="414141"/>
              </w:rPr>
              <w:t xml:space="preserve">Serial DAQ </w:t>
            </w:r>
            <w:r w:rsidRPr="00FE4EC2">
              <w:rPr>
                <w:rFonts w:ascii="Times New Roman" w:hAnsi="Times New Roman"/>
                <w:color w:val="414141"/>
              </w:rPr>
              <w:t>Programowanie w module Serial DAQ</w:t>
            </w:r>
          </w:p>
          <w:p w:rsidR="00F540F2" w:rsidRPr="00FE4EC2" w:rsidRDefault="00F540F2" w:rsidP="00FE4EC2">
            <w:pPr>
              <w:numPr>
                <w:ilvl w:val="0"/>
                <w:numId w:val="23"/>
              </w:numPr>
              <w:shd w:val="clear" w:color="auto" w:fill="FFFFFF"/>
              <w:suppressAutoHyphens w:val="0"/>
              <w:autoSpaceDN/>
              <w:spacing w:after="0" w:line="360" w:lineRule="auto"/>
              <w:ind w:left="357" w:hanging="357"/>
              <w:textAlignment w:val="auto"/>
              <w:rPr>
                <w:rFonts w:ascii="Times New Roman" w:hAnsi="Times New Roman"/>
                <w:b/>
                <w:color w:val="414141"/>
              </w:rPr>
            </w:pPr>
            <w:r w:rsidRPr="00FE4EC2">
              <w:rPr>
                <w:rFonts w:ascii="Times New Roman" w:hAnsi="Times New Roman"/>
                <w:b/>
                <w:color w:val="414141"/>
              </w:rPr>
              <w:t>Ethernet DAQ</w:t>
            </w:r>
          </w:p>
          <w:p w:rsidR="00F540F2" w:rsidRDefault="00F540F2" w:rsidP="00FE4EC2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color w:val="414141"/>
              </w:rPr>
            </w:pPr>
            <w:r w:rsidRPr="00FE4EC2">
              <w:rPr>
                <w:rFonts w:ascii="Times New Roman" w:hAnsi="Times New Roman"/>
                <w:color w:val="414141"/>
              </w:rPr>
              <w:t>Programowanie w module Ethernet DAQ</w:t>
            </w:r>
          </w:p>
          <w:p w:rsidR="00F540F2" w:rsidRDefault="00F540F2" w:rsidP="00A3258D">
            <w:pPr>
              <w:shd w:val="clear" w:color="auto" w:fill="FFFFFF"/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color w:val="414141"/>
              </w:rPr>
            </w:pPr>
          </w:p>
          <w:p w:rsidR="00F540F2" w:rsidRDefault="00F540F2" w:rsidP="00A3258D">
            <w:pPr>
              <w:shd w:val="clear" w:color="auto" w:fill="FFFFFF"/>
              <w:spacing w:before="336"/>
              <w:rPr>
                <w:rFonts w:ascii="Helvetica" w:hAnsi="Helvetica" w:cs="Helvetica"/>
                <w:b/>
                <w:color w:val="414141"/>
                <w:sz w:val="20"/>
                <w:szCs w:val="20"/>
                <w:lang w:val="en-GB"/>
              </w:rPr>
            </w:pPr>
            <w:r w:rsidRPr="00BB1846">
              <w:rPr>
                <w:rFonts w:ascii="Helvetica" w:hAnsi="Helvetica" w:cs="Helvetica"/>
                <w:b/>
                <w:color w:val="414141"/>
                <w:sz w:val="20"/>
                <w:szCs w:val="20"/>
                <w:lang w:val="en-GB"/>
              </w:rPr>
              <w:t xml:space="preserve">Scope of the course for </w:t>
            </w:r>
            <w:smartTag w:uri="urn:schemas-microsoft-com:office:smarttags" w:element="place">
              <w:smartTag w:uri="urn:schemas-microsoft-com:office:smarttags" w:element="PlaceName">
                <w:r w:rsidRPr="00BB1846">
                  <w:rPr>
                    <w:rFonts w:ascii="Helvetica" w:hAnsi="Helvetica" w:cs="Helvetica"/>
                    <w:b/>
                    <w:color w:val="414141"/>
                    <w:sz w:val="20"/>
                    <w:szCs w:val="20"/>
                    <w:lang w:val="en-GB"/>
                  </w:rPr>
                  <w:t>L</w:t>
                </w:r>
                <w:r>
                  <w:rPr>
                    <w:rFonts w:ascii="Helvetica" w:hAnsi="Helvetica" w:cs="Helvetica"/>
                    <w:b/>
                    <w:color w:val="414141"/>
                    <w:sz w:val="20"/>
                    <w:szCs w:val="20"/>
                    <w:lang w:val="en-GB"/>
                  </w:rPr>
                  <w:t>omza</w:t>
                </w:r>
              </w:smartTag>
              <w:r>
                <w:rPr>
                  <w:rFonts w:ascii="Helvetica" w:hAnsi="Helvetica" w:cs="Helvetica"/>
                  <w:b/>
                  <w:color w:val="414141"/>
                  <w:sz w:val="20"/>
                  <w:szCs w:val="20"/>
                  <w:lang w:val="en-GB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Helvetica" w:hAnsi="Helvetica" w:cs="Helvetica"/>
                    <w:b/>
                    <w:color w:val="414141"/>
                    <w:sz w:val="20"/>
                    <w:szCs w:val="20"/>
                    <w:lang w:val="en-GB"/>
                  </w:rPr>
                  <w:t>State</w:t>
                </w:r>
              </w:smartTag>
              <w:r>
                <w:rPr>
                  <w:rFonts w:ascii="Helvetica" w:hAnsi="Helvetica" w:cs="Helvetica"/>
                  <w:b/>
                  <w:color w:val="414141"/>
                  <w:sz w:val="20"/>
                  <w:szCs w:val="20"/>
                  <w:lang w:val="en-GB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Helvetica" w:hAnsi="Helvetica" w:cs="Helvetica"/>
                    <w:b/>
                    <w:color w:val="414141"/>
                    <w:sz w:val="20"/>
                    <w:szCs w:val="20"/>
                    <w:lang w:val="en-GB"/>
                  </w:rPr>
                  <w:t>University</w:t>
                </w:r>
              </w:smartTag>
            </w:smartTag>
            <w:r>
              <w:rPr>
                <w:rFonts w:ascii="Helvetica" w:hAnsi="Helvetica" w:cs="Helvetica"/>
                <w:b/>
                <w:color w:val="414141"/>
                <w:sz w:val="20"/>
                <w:szCs w:val="20"/>
                <w:lang w:val="en-GB"/>
              </w:rPr>
              <w:t xml:space="preserve"> of Applied Sciences</w:t>
            </w:r>
          </w:p>
          <w:p w:rsidR="00F540F2" w:rsidRPr="00BB1846" w:rsidRDefault="00F540F2" w:rsidP="00A3258D">
            <w:pPr>
              <w:shd w:val="clear" w:color="auto" w:fill="FFFFFF"/>
              <w:spacing w:before="336"/>
              <w:rPr>
                <w:rFonts w:ascii="Helvetica" w:hAnsi="Helvetica" w:cs="Helvetica"/>
                <w:b/>
                <w:color w:val="414141"/>
                <w:sz w:val="20"/>
                <w:szCs w:val="20"/>
                <w:lang w:val="en-GB"/>
              </w:rPr>
            </w:pPr>
            <w:r w:rsidRPr="00BB1846">
              <w:rPr>
                <w:rFonts w:ascii="Helvetica" w:hAnsi="Helvetica" w:cs="Helvetica"/>
                <w:b/>
                <w:color w:val="414141"/>
                <w:sz w:val="20"/>
                <w:szCs w:val="20"/>
                <w:lang w:val="en-GB"/>
              </w:rPr>
              <w:t>https://pwsip.edu.pl/en/</w:t>
            </w:r>
          </w:p>
          <w:p w:rsidR="00F540F2" w:rsidRPr="009D7E2C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before="336"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LabVIEW Overview</w:t>
            </w:r>
            <w:r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.</w:t>
            </w:r>
          </w:p>
          <w:p w:rsidR="00F540F2" w:rsidRPr="009D7E2C" w:rsidRDefault="00F540F2" w:rsidP="00A3258D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autoSpaceDN/>
              <w:spacing w:after="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What is LabVIEW?</w:t>
            </w:r>
          </w:p>
          <w:p w:rsidR="00F540F2" w:rsidRPr="009D7E2C" w:rsidRDefault="00F540F2" w:rsidP="00A3258D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LabView features</w:t>
            </w:r>
          </w:p>
          <w:p w:rsidR="00F540F2" w:rsidRPr="009D7E2C" w:rsidRDefault="00F540F2" w:rsidP="00A3258D">
            <w:pPr>
              <w:numPr>
                <w:ilvl w:val="0"/>
                <w:numId w:val="14"/>
              </w:numPr>
              <w:shd w:val="clear" w:color="auto" w:fill="FFFFFF"/>
              <w:suppressAutoHyphens w:val="0"/>
              <w:autoSpaceDN/>
              <w:spacing w:after="12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  <w:lang w:val="en-GB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  <w:lang w:val="en-GB"/>
              </w:rPr>
              <w:t>Data types and data structures in LabVIEW</w:t>
            </w:r>
          </w:p>
          <w:p w:rsidR="00F540F2" w:rsidRPr="009D7E2C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Preparing the Development Environment</w:t>
            </w:r>
          </w:p>
          <w:p w:rsidR="00F540F2" w:rsidRPr="009D7E2C" w:rsidRDefault="00F540F2" w:rsidP="00A3258D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autoSpaceDN/>
              <w:spacing w:after="12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Installing and configuring LabView</w:t>
            </w:r>
          </w:p>
          <w:p w:rsidR="00F540F2" w:rsidRPr="009D7E2C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LabVIEW Programming</w:t>
            </w:r>
          </w:p>
          <w:p w:rsidR="00F540F2" w:rsidRPr="009D7E2C" w:rsidRDefault="00F540F2" w:rsidP="00A3258D">
            <w:pPr>
              <w:numPr>
                <w:ilvl w:val="0"/>
                <w:numId w:val="16"/>
              </w:numPr>
              <w:shd w:val="clear" w:color="auto" w:fill="FFFFFF"/>
              <w:suppressAutoHyphens w:val="0"/>
              <w:autoSpaceDN/>
              <w:spacing w:after="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Creating variables</w:t>
            </w:r>
          </w:p>
          <w:p w:rsidR="00F540F2" w:rsidRPr="009D7E2C" w:rsidRDefault="00F540F2" w:rsidP="00A3258D">
            <w:pPr>
              <w:numPr>
                <w:ilvl w:val="0"/>
                <w:numId w:val="16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Working with loops</w:t>
            </w:r>
          </w:p>
          <w:p w:rsidR="00F540F2" w:rsidRPr="009D7E2C" w:rsidRDefault="00F540F2" w:rsidP="00A3258D">
            <w:pPr>
              <w:numPr>
                <w:ilvl w:val="0"/>
                <w:numId w:val="16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  <w:lang w:val="en-GB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  <w:lang w:val="en-GB"/>
              </w:rPr>
              <w:t>Implementing flat sequences and stack sequences</w:t>
            </w:r>
          </w:p>
          <w:p w:rsidR="00F540F2" w:rsidRPr="009D7E2C" w:rsidRDefault="00F540F2" w:rsidP="00A3258D">
            <w:pPr>
              <w:numPr>
                <w:ilvl w:val="0"/>
                <w:numId w:val="16"/>
              </w:numPr>
              <w:shd w:val="clear" w:color="auto" w:fill="FFFFFF"/>
              <w:suppressAutoHyphens w:val="0"/>
              <w:autoSpaceDN/>
              <w:spacing w:after="12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Using arrays and clusters</w:t>
            </w:r>
          </w:p>
          <w:p w:rsidR="00F540F2" w:rsidRPr="009D7E2C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Visualization Tools</w:t>
            </w:r>
          </w:p>
          <w:p w:rsidR="00F540F2" w:rsidRPr="009D7E2C" w:rsidRDefault="00F540F2" w:rsidP="00A3258D">
            <w:pPr>
              <w:numPr>
                <w:ilvl w:val="0"/>
                <w:numId w:val="17"/>
              </w:numPr>
              <w:shd w:val="clear" w:color="auto" w:fill="FFFFFF"/>
              <w:suppressAutoHyphens w:val="0"/>
              <w:autoSpaceDN/>
              <w:spacing w:after="12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Working with charts and graphs</w:t>
            </w:r>
          </w:p>
          <w:p w:rsidR="00F540F2" w:rsidRPr="009D7E2C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Files in LabVIEW</w:t>
            </w:r>
          </w:p>
          <w:p w:rsidR="00F540F2" w:rsidRPr="009D7E2C" w:rsidRDefault="00F540F2" w:rsidP="00A3258D">
            <w:pPr>
              <w:numPr>
                <w:ilvl w:val="0"/>
                <w:numId w:val="18"/>
              </w:numPr>
              <w:shd w:val="clear" w:color="auto" w:fill="FFFFFF"/>
              <w:suppressAutoHyphens w:val="0"/>
              <w:autoSpaceDN/>
              <w:spacing w:after="12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Reading and writing to files</w:t>
            </w:r>
          </w:p>
          <w:p w:rsidR="00F540F2" w:rsidRPr="009D7E2C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Nodes in LabVIEW</w:t>
            </w:r>
          </w:p>
          <w:p w:rsidR="00F540F2" w:rsidRPr="009D7E2C" w:rsidRDefault="00F540F2" w:rsidP="00A3258D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Working with nodes</w:t>
            </w:r>
          </w:p>
          <w:p w:rsidR="00F540F2" w:rsidRPr="009D7E2C" w:rsidRDefault="00F540F2" w:rsidP="00A3258D">
            <w:pPr>
              <w:numPr>
                <w:ilvl w:val="0"/>
                <w:numId w:val="19"/>
              </w:numPr>
              <w:shd w:val="clear" w:color="auto" w:fill="FFFFFF"/>
              <w:suppressAutoHyphens w:val="0"/>
              <w:autoSpaceDN/>
              <w:spacing w:after="12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Using tab control</w:t>
            </w:r>
          </w:p>
          <w:p w:rsidR="00F540F2" w:rsidRPr="009D7E2C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NI DAQ</w:t>
            </w:r>
          </w:p>
          <w:p w:rsidR="00F540F2" w:rsidRPr="009D7E2C" w:rsidRDefault="00F540F2" w:rsidP="00A3258D">
            <w:pPr>
              <w:numPr>
                <w:ilvl w:val="0"/>
                <w:numId w:val="20"/>
              </w:numPr>
              <w:shd w:val="clear" w:color="auto" w:fill="FFFFFF"/>
              <w:suppressAutoHyphens w:val="0"/>
              <w:autoSpaceDN/>
              <w:spacing w:after="12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Programming in NI DAQ</w:t>
            </w:r>
          </w:p>
          <w:p w:rsidR="00F540F2" w:rsidRPr="009D7E2C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Serial DAQ</w:t>
            </w:r>
          </w:p>
          <w:p w:rsidR="00F540F2" w:rsidRPr="009D7E2C" w:rsidRDefault="00F540F2" w:rsidP="00A3258D">
            <w:pPr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after="12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Programming in Serial DAQ</w:t>
            </w:r>
          </w:p>
          <w:p w:rsidR="00F540F2" w:rsidRPr="009D7E2C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Ethernet DAQ</w:t>
            </w:r>
          </w:p>
          <w:p w:rsidR="00F540F2" w:rsidRPr="009D7E2C" w:rsidRDefault="00F540F2" w:rsidP="00A3258D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autoSpaceDN/>
              <w:spacing w:after="120" w:line="240" w:lineRule="auto"/>
              <w:ind w:left="714" w:hanging="357"/>
              <w:textAlignment w:val="auto"/>
              <w:rPr>
                <w:rFonts w:ascii="Helvetica" w:hAnsi="Helvetica" w:cs="Helvetica"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color w:val="414141"/>
                <w:sz w:val="20"/>
                <w:szCs w:val="20"/>
              </w:rPr>
              <w:t>Programming in Ethernet DAQ</w:t>
            </w:r>
          </w:p>
          <w:p w:rsidR="00F540F2" w:rsidRDefault="00F540F2" w:rsidP="00A3258D">
            <w:pPr>
              <w:numPr>
                <w:ilvl w:val="0"/>
                <w:numId w:val="26"/>
              </w:numPr>
              <w:shd w:val="clear" w:color="auto" w:fill="FFFFFF"/>
              <w:suppressAutoHyphens w:val="0"/>
              <w:autoSpaceDN/>
              <w:spacing w:after="0" w:line="240" w:lineRule="auto"/>
              <w:ind w:left="357" w:hanging="357"/>
              <w:textAlignment w:val="auto"/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</w:pPr>
            <w:r w:rsidRPr="009D7E2C">
              <w:rPr>
                <w:rFonts w:ascii="Helvetica" w:hAnsi="Helvetica" w:cs="Helvetica"/>
                <w:b/>
                <w:color w:val="414141"/>
                <w:sz w:val="20"/>
                <w:szCs w:val="20"/>
              </w:rPr>
              <w:t>Summary and Conclusion</w:t>
            </w:r>
          </w:p>
          <w:p w:rsidR="00F540F2" w:rsidRPr="00FE4EC2" w:rsidRDefault="00F540F2" w:rsidP="00A3258D">
            <w:pPr>
              <w:shd w:val="clear" w:color="auto" w:fill="FFFFFF"/>
              <w:suppressAutoHyphens w:val="0"/>
              <w:autoSpaceDN/>
              <w:spacing w:after="0" w:line="360" w:lineRule="auto"/>
              <w:textAlignment w:val="auto"/>
              <w:rPr>
                <w:rFonts w:ascii="Times New Roman" w:hAnsi="Times New Roman"/>
                <w:color w:val="414141"/>
              </w:rPr>
            </w:pPr>
          </w:p>
        </w:tc>
      </w:tr>
    </w:tbl>
    <w:p w:rsidR="00F540F2" w:rsidRPr="00FE4EC2" w:rsidRDefault="00F540F2" w:rsidP="00C02AE1">
      <w:pPr>
        <w:rPr>
          <w:rFonts w:ascii="Times New Roman" w:hAnsi="Times New Roman"/>
        </w:rPr>
      </w:pPr>
    </w:p>
    <w:p w:rsidR="00F540F2" w:rsidRPr="00FE4EC2" w:rsidRDefault="00F540F2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F540F2" w:rsidTr="00601EE9">
        <w:tc>
          <w:tcPr>
            <w:tcW w:w="9920" w:type="dxa"/>
          </w:tcPr>
          <w:p w:rsidR="00F540F2" w:rsidRDefault="00F540F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Koszt zamówienia obejmuje:</w:t>
            </w:r>
          </w:p>
        </w:tc>
      </w:tr>
      <w:tr w:rsidR="00F540F2" w:rsidTr="00601EE9">
        <w:tc>
          <w:tcPr>
            <w:tcW w:w="9920" w:type="dxa"/>
          </w:tcPr>
          <w:p w:rsidR="00F540F2" w:rsidRDefault="00F540F2">
            <w:pPr>
              <w:pStyle w:val="Akapitzlist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przygotowania szkolenia</w:t>
            </w:r>
          </w:p>
          <w:p w:rsidR="00F540F2" w:rsidRDefault="00F540F2">
            <w:pPr>
              <w:pStyle w:val="Akapitzlist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 xml:space="preserve">Koszty dojazdu i zakwaterowania osoby prowadzącej szkolenie, </w:t>
            </w:r>
          </w:p>
          <w:p w:rsidR="00F540F2" w:rsidRDefault="00F540F2">
            <w:pPr>
              <w:pStyle w:val="Akapitzlist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prowadzenia szkolenia</w:t>
            </w:r>
          </w:p>
          <w:p w:rsidR="00F540F2" w:rsidRDefault="00F540F2">
            <w:pPr>
              <w:pStyle w:val="Akapitzlist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materiałów szkoleniowych dla uczestników</w:t>
            </w:r>
          </w:p>
          <w:p w:rsidR="00F540F2" w:rsidRDefault="00F540F2">
            <w:pPr>
              <w:pStyle w:val="Akapitzlist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przeprowadzenia egzaminu końcowego</w:t>
            </w:r>
          </w:p>
          <w:p w:rsidR="00F540F2" w:rsidRDefault="00F540F2">
            <w:pPr>
              <w:pStyle w:val="Akapitzlist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wydania certyfikatów potwierdzających nabycie nowych kwalifikacji zawodowych.</w:t>
            </w:r>
            <w:r>
              <w:rPr>
                <w:rFonts w:ascii="Times New Roman" w:hAnsi="Times New Roman"/>
                <w:szCs w:val="22"/>
              </w:rPr>
              <w:t xml:space="preserve"> Certyfikaty i inne dokumenty potwierdzające uzyskanie kwalifikacji powinny być rozpoznawalne i uznawane w d</w:t>
            </w:r>
            <w:r>
              <w:rPr>
                <w:rFonts w:ascii="Times New Roman" w:hAnsi="Times New Roman"/>
                <w:szCs w:val="22"/>
              </w:rPr>
              <w:t>a</w:t>
            </w:r>
            <w:r>
              <w:rPr>
                <w:rFonts w:ascii="Times New Roman" w:hAnsi="Times New Roman"/>
                <w:szCs w:val="22"/>
              </w:rPr>
              <w:t>nym środowisku, sektorze lub branży.</w:t>
            </w:r>
          </w:p>
        </w:tc>
      </w:tr>
    </w:tbl>
    <w:p w:rsidR="00F540F2" w:rsidRPr="00FE4EC2" w:rsidRDefault="00F540F2" w:rsidP="00C02AE1">
      <w:pPr>
        <w:rPr>
          <w:rFonts w:ascii="Times New Roman" w:hAnsi="Times New Roman"/>
        </w:rPr>
      </w:pPr>
    </w:p>
    <w:p w:rsidR="00F540F2" w:rsidRPr="00FE4EC2" w:rsidRDefault="00F540F2" w:rsidP="00C02AE1">
      <w:pPr>
        <w:rPr>
          <w:rFonts w:ascii="Times New Roman" w:hAnsi="Times New Roman"/>
        </w:rPr>
      </w:pPr>
    </w:p>
    <w:p w:rsidR="00F540F2" w:rsidRPr="00FE4EC2" w:rsidRDefault="00F540F2" w:rsidP="00C02AE1">
      <w:pPr>
        <w:rPr>
          <w:rFonts w:ascii="Times New Roman" w:hAnsi="Times New Roman"/>
        </w:rPr>
      </w:pPr>
    </w:p>
    <w:p w:rsidR="00F540F2" w:rsidRPr="00FE4EC2" w:rsidRDefault="00F540F2" w:rsidP="00C02AE1">
      <w:pPr>
        <w:rPr>
          <w:rFonts w:ascii="Times New Roman" w:hAnsi="Times New Roman"/>
        </w:rPr>
      </w:pPr>
    </w:p>
    <w:p w:rsidR="00F540F2" w:rsidRPr="00FE4EC2" w:rsidRDefault="00F540F2" w:rsidP="00C02AE1">
      <w:pPr>
        <w:rPr>
          <w:rFonts w:ascii="Times New Roman" w:hAnsi="Times New Roman"/>
        </w:rPr>
      </w:pPr>
    </w:p>
    <w:p w:rsidR="00F540F2" w:rsidRPr="00FE4EC2" w:rsidRDefault="00F540F2" w:rsidP="00C02AE1">
      <w:pPr>
        <w:rPr>
          <w:rFonts w:ascii="Times New Roman" w:hAnsi="Times New Roman"/>
        </w:rPr>
      </w:pPr>
    </w:p>
    <w:sectPr w:rsidR="00F540F2" w:rsidRPr="00FE4EC2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0F2" w:rsidRDefault="00F540F2">
      <w:pPr>
        <w:spacing w:after="0" w:line="240" w:lineRule="auto"/>
      </w:pPr>
      <w:r>
        <w:separator/>
      </w:r>
    </w:p>
  </w:endnote>
  <w:endnote w:type="continuationSeparator" w:id="0">
    <w:p w:rsidR="00F540F2" w:rsidRDefault="00F54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0F2" w:rsidRDefault="00F540F2" w:rsidP="0054003D">
    <w:pPr>
      <w:pStyle w:val="Default"/>
      <w:spacing w:line="23" w:lineRule="atLeast"/>
      <w:jc w:val="center"/>
      <w:rPr>
        <w:sz w:val="20"/>
        <w:szCs w:val="20"/>
      </w:rPr>
    </w:pPr>
  </w:p>
  <w:p w:rsidR="00F540F2" w:rsidRDefault="00F540F2" w:rsidP="00441BDA">
    <w:pPr>
      <w:pStyle w:val="Default"/>
      <w:spacing w:line="23" w:lineRule="atLeast"/>
      <w:jc w:val="center"/>
      <w:rPr>
        <w:rFonts w:cs="Calibri"/>
        <w:noProof/>
      </w:rPr>
    </w:pPr>
    <w:r w:rsidRPr="00AD7FA5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F540F2" w:rsidRPr="0003277F" w:rsidRDefault="00F540F2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F540F2" w:rsidRPr="0003277F" w:rsidRDefault="00F540F2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F540F2" w:rsidRDefault="00F540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0F2" w:rsidRDefault="00F540F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540F2" w:rsidRDefault="00F54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0F2" w:rsidRDefault="00F540F2" w:rsidP="00FD6030">
    <w:pPr>
      <w:pStyle w:val="Header"/>
      <w:ind w:left="-540" w:right="-660"/>
    </w:pPr>
    <w:r w:rsidRPr="00AD7FA5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5DCD7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01476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E1EB0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12CF1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146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6CCA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825F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5667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6882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8129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9923BF"/>
    <w:multiLevelType w:val="multilevel"/>
    <w:tmpl w:val="34EA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123FD"/>
    <w:multiLevelType w:val="multilevel"/>
    <w:tmpl w:val="8F6A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0A2E36"/>
    <w:multiLevelType w:val="multilevel"/>
    <w:tmpl w:val="11C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2876DC8"/>
    <w:multiLevelType w:val="hybridMultilevel"/>
    <w:tmpl w:val="F496D9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D644DA4"/>
    <w:multiLevelType w:val="hybridMultilevel"/>
    <w:tmpl w:val="F496D9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8B44A52"/>
    <w:multiLevelType w:val="multilevel"/>
    <w:tmpl w:val="FB34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DB51EB"/>
    <w:multiLevelType w:val="multilevel"/>
    <w:tmpl w:val="C4CA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1611B9"/>
    <w:multiLevelType w:val="multilevel"/>
    <w:tmpl w:val="4F9E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78E0DAC"/>
    <w:multiLevelType w:val="multilevel"/>
    <w:tmpl w:val="61FC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1415FA"/>
    <w:multiLevelType w:val="multilevel"/>
    <w:tmpl w:val="B898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3B159D"/>
    <w:multiLevelType w:val="multilevel"/>
    <w:tmpl w:val="DA26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D4608A"/>
    <w:multiLevelType w:val="multilevel"/>
    <w:tmpl w:val="CF6A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7A196B"/>
    <w:multiLevelType w:val="multilevel"/>
    <w:tmpl w:val="C9FA1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1"/>
  </w:num>
  <w:num w:numId="15">
    <w:abstractNumId w:val="10"/>
  </w:num>
  <w:num w:numId="16">
    <w:abstractNumId w:val="22"/>
  </w:num>
  <w:num w:numId="17">
    <w:abstractNumId w:val="20"/>
  </w:num>
  <w:num w:numId="18">
    <w:abstractNumId w:val="24"/>
  </w:num>
  <w:num w:numId="19">
    <w:abstractNumId w:val="16"/>
  </w:num>
  <w:num w:numId="20">
    <w:abstractNumId w:val="23"/>
  </w:num>
  <w:num w:numId="21">
    <w:abstractNumId w:val="18"/>
  </w:num>
  <w:num w:numId="22">
    <w:abstractNumId w:val="11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96B1C"/>
    <w:rsid w:val="000B708E"/>
    <w:rsid w:val="000D1CD8"/>
    <w:rsid w:val="000F1F86"/>
    <w:rsid w:val="00106ED0"/>
    <w:rsid w:val="00162295"/>
    <w:rsid w:val="00170A0D"/>
    <w:rsid w:val="001731B1"/>
    <w:rsid w:val="00174086"/>
    <w:rsid w:val="0017740D"/>
    <w:rsid w:val="00183DF2"/>
    <w:rsid w:val="001951B7"/>
    <w:rsid w:val="001A6E36"/>
    <w:rsid w:val="001E04B3"/>
    <w:rsid w:val="001E34F9"/>
    <w:rsid w:val="001E6D68"/>
    <w:rsid w:val="001F6727"/>
    <w:rsid w:val="00200768"/>
    <w:rsid w:val="00203089"/>
    <w:rsid w:val="002217F5"/>
    <w:rsid w:val="0023619D"/>
    <w:rsid w:val="0024457B"/>
    <w:rsid w:val="002513B2"/>
    <w:rsid w:val="00282630"/>
    <w:rsid w:val="002D2591"/>
    <w:rsid w:val="00303CEF"/>
    <w:rsid w:val="00327363"/>
    <w:rsid w:val="00340BF5"/>
    <w:rsid w:val="00355D5E"/>
    <w:rsid w:val="0037415D"/>
    <w:rsid w:val="003A68DF"/>
    <w:rsid w:val="003B7891"/>
    <w:rsid w:val="003D2B85"/>
    <w:rsid w:val="003D421B"/>
    <w:rsid w:val="003F52B4"/>
    <w:rsid w:val="00441BDA"/>
    <w:rsid w:val="004F602C"/>
    <w:rsid w:val="005119FC"/>
    <w:rsid w:val="0054003D"/>
    <w:rsid w:val="00546CA5"/>
    <w:rsid w:val="00563B16"/>
    <w:rsid w:val="0058037F"/>
    <w:rsid w:val="005B3D22"/>
    <w:rsid w:val="005C3BB3"/>
    <w:rsid w:val="005F5167"/>
    <w:rsid w:val="00601EE9"/>
    <w:rsid w:val="006370D6"/>
    <w:rsid w:val="00641076"/>
    <w:rsid w:val="00653FE5"/>
    <w:rsid w:val="00662232"/>
    <w:rsid w:val="00673E64"/>
    <w:rsid w:val="006A1352"/>
    <w:rsid w:val="006E4691"/>
    <w:rsid w:val="006F33CA"/>
    <w:rsid w:val="007323CB"/>
    <w:rsid w:val="007420A3"/>
    <w:rsid w:val="007513F1"/>
    <w:rsid w:val="00774590"/>
    <w:rsid w:val="00796581"/>
    <w:rsid w:val="007B61BB"/>
    <w:rsid w:val="008002D8"/>
    <w:rsid w:val="00824618"/>
    <w:rsid w:val="008337FA"/>
    <w:rsid w:val="0084156A"/>
    <w:rsid w:val="00853C28"/>
    <w:rsid w:val="0085578A"/>
    <w:rsid w:val="00876346"/>
    <w:rsid w:val="008816D2"/>
    <w:rsid w:val="008B03DC"/>
    <w:rsid w:val="008E2477"/>
    <w:rsid w:val="008F0068"/>
    <w:rsid w:val="00902507"/>
    <w:rsid w:val="00915689"/>
    <w:rsid w:val="00935B09"/>
    <w:rsid w:val="00951F2C"/>
    <w:rsid w:val="009B053B"/>
    <w:rsid w:val="009B4153"/>
    <w:rsid w:val="009D3AE6"/>
    <w:rsid w:val="009D7E2C"/>
    <w:rsid w:val="009E2A75"/>
    <w:rsid w:val="00A15F3A"/>
    <w:rsid w:val="00A238DA"/>
    <w:rsid w:val="00A2430E"/>
    <w:rsid w:val="00A3258D"/>
    <w:rsid w:val="00A37118"/>
    <w:rsid w:val="00A44059"/>
    <w:rsid w:val="00A56A3C"/>
    <w:rsid w:val="00A746E0"/>
    <w:rsid w:val="00A85BC6"/>
    <w:rsid w:val="00AD63E6"/>
    <w:rsid w:val="00AD68D5"/>
    <w:rsid w:val="00AD7FA5"/>
    <w:rsid w:val="00AE52E3"/>
    <w:rsid w:val="00B02AE4"/>
    <w:rsid w:val="00B03E45"/>
    <w:rsid w:val="00B54FBF"/>
    <w:rsid w:val="00B569F3"/>
    <w:rsid w:val="00BA42F3"/>
    <w:rsid w:val="00BA52AE"/>
    <w:rsid w:val="00BB1846"/>
    <w:rsid w:val="00BB4215"/>
    <w:rsid w:val="00BC3F48"/>
    <w:rsid w:val="00C00F14"/>
    <w:rsid w:val="00C02AE1"/>
    <w:rsid w:val="00C17BA3"/>
    <w:rsid w:val="00C515F1"/>
    <w:rsid w:val="00CB0747"/>
    <w:rsid w:val="00CB385D"/>
    <w:rsid w:val="00CB5DD2"/>
    <w:rsid w:val="00CE6BBA"/>
    <w:rsid w:val="00CF2560"/>
    <w:rsid w:val="00CF3FC0"/>
    <w:rsid w:val="00D2295A"/>
    <w:rsid w:val="00D27A60"/>
    <w:rsid w:val="00D33136"/>
    <w:rsid w:val="00D365FC"/>
    <w:rsid w:val="00D445F5"/>
    <w:rsid w:val="00D45998"/>
    <w:rsid w:val="00D9583D"/>
    <w:rsid w:val="00DB4553"/>
    <w:rsid w:val="00E10E72"/>
    <w:rsid w:val="00E14131"/>
    <w:rsid w:val="00E26835"/>
    <w:rsid w:val="00E2764E"/>
    <w:rsid w:val="00E52352"/>
    <w:rsid w:val="00E57788"/>
    <w:rsid w:val="00EA5593"/>
    <w:rsid w:val="00ED44EE"/>
    <w:rsid w:val="00ED4BBE"/>
    <w:rsid w:val="00F20F97"/>
    <w:rsid w:val="00F41748"/>
    <w:rsid w:val="00F540F2"/>
    <w:rsid w:val="00F66237"/>
    <w:rsid w:val="00F94535"/>
    <w:rsid w:val="00FA69C4"/>
    <w:rsid w:val="00FC58BC"/>
    <w:rsid w:val="00FD6030"/>
    <w:rsid w:val="00FE4EC2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02AE1"/>
    <w:pPr>
      <w:suppressAutoHyphens/>
      <w:autoSpaceDN w:val="0"/>
      <w:spacing w:after="160" w:line="256" w:lineRule="auto"/>
      <w:textAlignment w:val="baseline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"/>
    <w:uiPriority w:val="99"/>
    <w:rsid w:val="00601EE9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701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4</Pages>
  <Words>670</Words>
  <Characters>4023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26</cp:revision>
  <cp:lastPrinted>2020-10-28T13:55:00Z</cp:lastPrinted>
  <dcterms:created xsi:type="dcterms:W3CDTF">2019-10-17T12:25:00Z</dcterms:created>
  <dcterms:modified xsi:type="dcterms:W3CDTF">2020-11-06T10:25:00Z</dcterms:modified>
</cp:coreProperties>
</file>